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888B7" w14:textId="77777777" w:rsidR="009520E1" w:rsidRPr="00BE479B" w:rsidRDefault="009520E1" w:rsidP="007C7F70">
      <w:pPr>
        <w:shd w:val="clear" w:color="auto" w:fill="FFFFFF"/>
        <w:spacing w:before="105" w:after="150"/>
        <w:rPr>
          <w:rFonts w:asciiTheme="minorHAnsi" w:hAnsiTheme="minorHAnsi" w:cstheme="minorHAnsi"/>
          <w:color w:val="444444"/>
          <w:sz w:val="24"/>
          <w:szCs w:val="24"/>
          <w:lang w:val="de-AT"/>
        </w:rPr>
      </w:pPr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 xml:space="preserve">Die </w:t>
      </w:r>
      <w:r w:rsidR="007C7F70"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 xml:space="preserve">katholische Kirche </w:t>
      </w:r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hat vier wesentliche Aufgaben (Grundvollzüge) im Dienst an und für die Menschen:</w:t>
      </w:r>
    </w:p>
    <w:p w14:paraId="24C69829" w14:textId="77777777" w:rsidR="007C7F70" w:rsidRPr="00BE479B" w:rsidRDefault="007C7F70" w:rsidP="007C7F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444444"/>
          <w:sz w:val="24"/>
          <w:szCs w:val="24"/>
          <w:lang w:val="de-AT"/>
        </w:rPr>
      </w:pPr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die gemeinsamen </w:t>
      </w:r>
      <w:r w:rsidRPr="00BE479B">
        <w:rPr>
          <w:rFonts w:asciiTheme="minorHAnsi" w:hAnsiTheme="minorHAnsi" w:cstheme="minorHAnsi"/>
          <w:b/>
          <w:bCs/>
          <w:color w:val="444444"/>
          <w:sz w:val="24"/>
          <w:szCs w:val="24"/>
          <w:lang w:val="de-AT"/>
        </w:rPr>
        <w:t>gottesdienstlichen Feiern</w:t>
      </w:r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 (Liturgie),</w:t>
      </w:r>
    </w:p>
    <w:p w14:paraId="71C81A42" w14:textId="77777777" w:rsidR="007C7F70" w:rsidRPr="00BE479B" w:rsidRDefault="007C7F70" w:rsidP="007C7F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444444"/>
          <w:sz w:val="24"/>
          <w:szCs w:val="24"/>
          <w:lang w:val="de-AT"/>
        </w:rPr>
      </w:pPr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der </w:t>
      </w:r>
      <w:r w:rsidRPr="00BE479B">
        <w:rPr>
          <w:rFonts w:asciiTheme="minorHAnsi" w:hAnsiTheme="minorHAnsi" w:cstheme="minorHAnsi"/>
          <w:b/>
          <w:bCs/>
          <w:color w:val="444444"/>
          <w:sz w:val="24"/>
          <w:szCs w:val="24"/>
          <w:lang w:val="de-AT"/>
        </w:rPr>
        <w:t>Dienst am Mitmenschen</w:t>
      </w:r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 (Diakonie),</w:t>
      </w:r>
    </w:p>
    <w:p w14:paraId="24A44D1D" w14:textId="77777777" w:rsidR="007C7F70" w:rsidRPr="00BE479B" w:rsidRDefault="007C7F70" w:rsidP="007C7F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444444"/>
          <w:sz w:val="24"/>
          <w:szCs w:val="24"/>
          <w:lang w:val="de-AT"/>
        </w:rPr>
      </w:pPr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die </w:t>
      </w:r>
      <w:r w:rsidRPr="00BE479B">
        <w:rPr>
          <w:rFonts w:asciiTheme="minorHAnsi" w:hAnsiTheme="minorHAnsi" w:cstheme="minorHAnsi"/>
          <w:b/>
          <w:bCs/>
          <w:color w:val="444444"/>
          <w:sz w:val="24"/>
          <w:szCs w:val="24"/>
          <w:lang w:val="de-AT"/>
        </w:rPr>
        <w:t>Weitergabe der Reich-Gottes-Botschaft</w:t>
      </w:r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 an die Menschen (Verkündigung) sowie</w:t>
      </w:r>
    </w:p>
    <w:p w14:paraId="4E2F242E" w14:textId="77777777" w:rsidR="007C7F70" w:rsidRPr="00BE479B" w:rsidRDefault="007C7F70" w:rsidP="007C7F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444444"/>
          <w:sz w:val="24"/>
          <w:szCs w:val="24"/>
          <w:lang w:val="de-AT"/>
        </w:rPr>
      </w:pPr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die </w:t>
      </w:r>
      <w:r w:rsidRPr="00BE479B">
        <w:rPr>
          <w:rFonts w:asciiTheme="minorHAnsi" w:hAnsiTheme="minorHAnsi" w:cstheme="minorHAnsi"/>
          <w:b/>
          <w:bCs/>
          <w:color w:val="444444"/>
          <w:sz w:val="24"/>
          <w:szCs w:val="24"/>
          <w:lang w:val="de-AT"/>
        </w:rPr>
        <w:t>gelebte Gemeinschaft</w:t>
      </w:r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 (</w:t>
      </w:r>
      <w:proofErr w:type="spellStart"/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Koinonia</w:t>
      </w:r>
      <w:proofErr w:type="spellEnd"/>
      <w:r w:rsidRPr="00BE479B">
        <w:rPr>
          <w:rFonts w:asciiTheme="minorHAnsi" w:hAnsiTheme="minorHAnsi" w:cstheme="minorHAnsi"/>
          <w:color w:val="444444"/>
          <w:sz w:val="24"/>
          <w:szCs w:val="24"/>
          <w:lang w:val="de-AT"/>
        </w:rPr>
        <w:t>).</w:t>
      </w:r>
    </w:p>
    <w:p w14:paraId="148B2129" w14:textId="01E43234" w:rsidR="003D1E98" w:rsidRPr="00BE479B" w:rsidRDefault="009520E1" w:rsidP="0050664C">
      <w:pPr>
        <w:rPr>
          <w:rFonts w:asciiTheme="minorHAnsi" w:hAnsiTheme="minorHAnsi" w:cstheme="minorHAnsi"/>
          <w:sz w:val="24"/>
          <w:szCs w:val="24"/>
        </w:rPr>
      </w:pPr>
      <w:r w:rsidRPr="00BE479B">
        <w:rPr>
          <w:rFonts w:asciiTheme="minorHAnsi" w:hAnsiTheme="minorHAnsi" w:cstheme="minorHAnsi"/>
          <w:sz w:val="24"/>
          <w:szCs w:val="24"/>
          <w:lang w:val="de-AT"/>
        </w:rPr>
        <w:t xml:space="preserve">Die 4 Bilder zeigen Beispiele, wozu Kirche da ist. Wo </w:t>
      </w:r>
      <w:r w:rsidR="00201987" w:rsidRPr="00BE479B">
        <w:rPr>
          <w:rFonts w:asciiTheme="minorHAnsi" w:hAnsiTheme="minorHAnsi" w:cstheme="minorHAnsi"/>
          <w:sz w:val="24"/>
          <w:szCs w:val="24"/>
          <w:lang w:val="de-AT"/>
        </w:rPr>
        <w:t>ist für dich</w:t>
      </w:r>
      <w:r w:rsidRPr="00BE479B">
        <w:rPr>
          <w:rFonts w:asciiTheme="minorHAnsi" w:hAnsiTheme="minorHAnsi" w:cstheme="minorHAnsi"/>
          <w:sz w:val="24"/>
          <w:szCs w:val="24"/>
          <w:lang w:val="de-AT"/>
        </w:rPr>
        <w:t xml:space="preserve"> eine wichtige und sinnvolle Aufgabe, die die Kirche hat?</w:t>
      </w:r>
    </w:p>
    <w:p w14:paraId="1EEB11E6" w14:textId="2F287EF8" w:rsidR="007C7F70" w:rsidRPr="00BE479B" w:rsidRDefault="007C7F70" w:rsidP="0050664C">
      <w:pPr>
        <w:rPr>
          <w:rFonts w:asciiTheme="minorHAnsi" w:hAnsiTheme="minorHAnsi" w:cstheme="minorHAnsi"/>
          <w:sz w:val="24"/>
          <w:szCs w:val="24"/>
        </w:rPr>
      </w:pPr>
      <w:r w:rsidRPr="00BE479B">
        <w:rPr>
          <w:rFonts w:asciiTheme="minorHAnsi" w:hAnsiTheme="minorHAnsi" w:cstheme="minorHAnsi"/>
          <w:sz w:val="24"/>
          <w:szCs w:val="24"/>
        </w:rPr>
        <w:t>Entwirf einen eigenen „Kirchensticker“!</w:t>
      </w:r>
    </w:p>
    <w:p w14:paraId="3F9BCD15" w14:textId="77777777" w:rsidR="007C7F70" w:rsidRPr="00560F61" w:rsidRDefault="007C7F70" w:rsidP="0050664C">
      <w:pPr>
        <w:rPr>
          <w:sz w:val="20"/>
          <w:szCs w:val="20"/>
        </w:rPr>
      </w:pPr>
    </w:p>
    <w:p w14:paraId="3883ED0C" w14:textId="77777777" w:rsidR="00560F61" w:rsidRDefault="007C7F70" w:rsidP="009E068C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30CFDC7A" wp14:editId="314A13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44210" cy="1591945"/>
                <wp:effectExtent l="0" t="0" r="0" b="0"/>
                <wp:wrapNone/>
                <wp:docPr id="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4210" cy="1591945"/>
                          <a:chOff x="1134" y="2713"/>
                          <a:chExt cx="9046" cy="2507"/>
                        </a:xfrm>
                      </wpg:grpSpPr>
                      <pic:pic xmlns:pic="http://schemas.openxmlformats.org/drawingml/2006/picture">
                        <pic:nvPicPr>
                          <pic:cNvPr id="10" name="Picture 15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2713"/>
                            <a:ext cx="4457" cy="25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6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4" y="2713"/>
                            <a:ext cx="4456" cy="25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55F186" id="Group 20" o:spid="_x0000_s1026" style="position:absolute;margin-left:0;margin-top:0;width:452.3pt;height:125.35pt;z-index:-251656704" coordorigin="1134,2713" coordsize="9046,2507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left:1134;top:2713;width:4457;height:250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">
                  <v:imagedata r:id="rId10" o:title=""/>
                  <o:lock v:ext="edit" aspectratio="f"/>
                </v:shape>
                <v:shape id="Picture 16" o:spid="_x0000_s1028" type="#_x0000_t75" style="position:absolute;left:5724;top:2713;width:4456;height:250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">
                  <v:imagedata r:id="rId11" o:title=""/>
                  <o:lock v:ext="edit" aspectratio="f"/>
                </v:shape>
              </v:group>
            </w:pict>
          </mc:Fallback>
        </mc:AlternateContent>
      </w:r>
    </w:p>
    <w:p w14:paraId="3829C651" w14:textId="7777777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35A9ECEA" w14:textId="7777777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52F29E87" w14:textId="7777777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40B892DC" w14:textId="7777777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03E6D865" w14:textId="7777777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4A083F55" w14:textId="7777777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397272E6" w14:textId="47B7DFBF" w:rsidR="00E75C59" w:rsidRDefault="009520E1" w:rsidP="009E068C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CF11901" wp14:editId="5FBB0F10">
                <wp:simplePos x="0" y="0"/>
                <wp:positionH relativeFrom="column">
                  <wp:posOffset>3810</wp:posOffset>
                </wp:positionH>
                <wp:positionV relativeFrom="paragraph">
                  <wp:posOffset>53340</wp:posOffset>
                </wp:positionV>
                <wp:extent cx="2830195" cy="1320800"/>
                <wp:effectExtent l="0" t="0" r="1905" b="0"/>
                <wp:wrapNone/>
                <wp:docPr id="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30195" cy="132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8D8D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FC030" w14:textId="77777777" w:rsidR="00FD17FD" w:rsidRDefault="00FD17FD">
                            <w:pP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</w:pPr>
                            <w:r w:rsidRPr="00FD17FD"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  <w:t>Kommunistische Urgemeinde</w:t>
                            </w:r>
                          </w:p>
                          <w:p w14:paraId="59ACA37D" w14:textId="77777777" w:rsidR="00FD17FD" w:rsidRPr="00FD17FD" w:rsidRDefault="00FD17FD">
                            <w:pP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</w:pPr>
                          </w:p>
                          <w:p w14:paraId="4F08D923" w14:textId="77777777" w:rsidR="00FD17FD" w:rsidRPr="00FD17FD" w:rsidRDefault="00FD17FD">
                            <w:pPr>
                              <w:rPr>
                                <w:rFonts w:cs="Arial"/>
                                <w:color w:val="00844B"/>
                              </w:rPr>
                            </w:pPr>
                          </w:p>
                          <w:p w14:paraId="217EEEAE" w14:textId="77777777" w:rsidR="00FD17FD" w:rsidRPr="00FD17FD" w:rsidRDefault="00FD17FD" w:rsidP="00FD17FD">
                            <w:pPr>
                              <w:tabs>
                                <w:tab w:val="left" w:pos="5063"/>
                              </w:tabs>
                            </w:pPr>
                            <w:proofErr w:type="gramStart"/>
                            <w:r w:rsidRPr="00FD17FD">
                              <w:t>Pfui</w:t>
                            </w:r>
                            <w:proofErr w:type="gramEnd"/>
                            <w:r w:rsidRPr="00FD17FD">
                              <w:t xml:space="preserve"> Geld und Besitz!</w:t>
                            </w:r>
                            <w:r w:rsidRPr="00FD17FD">
                              <w:br/>
                              <w:t>Wir pfeifen auf Privateigentum!</w:t>
                            </w:r>
                            <w:r w:rsidRPr="00FD17FD">
                              <w:br/>
                              <w:t xml:space="preserve">Wir wollen Gemeinschaft </w:t>
                            </w:r>
                            <w:r w:rsidRPr="00FD17FD">
                              <w:br/>
                              <w:t>+ Glaube + Liebe + Hoffnung + Beten!</w:t>
                            </w:r>
                          </w:p>
                          <w:p w14:paraId="1D975052" w14:textId="77777777" w:rsidR="00FD17FD" w:rsidRDefault="00FD17F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F11901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.3pt;margin-top:4.2pt;width:222.85pt;height:10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" strokecolor="#d8d8d8" strokeweight="1pt">
                <v:path arrowok="t"/>
                <v:textbox>
                  <w:txbxContent>
                    <w:p w14:paraId="05EFC030" w14:textId="77777777" w:rsidR="00FD17FD" w:rsidRDefault="00FD17FD">
                      <w:pP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</w:pPr>
                      <w:r w:rsidRPr="00FD17FD"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  <w:t>Kommunistische Urgemeinde</w:t>
                      </w:r>
                    </w:p>
                    <w:p w14:paraId="59ACA37D" w14:textId="77777777" w:rsidR="00FD17FD" w:rsidRPr="00FD17FD" w:rsidRDefault="00FD17FD">
                      <w:pP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</w:pPr>
                    </w:p>
                    <w:p w14:paraId="4F08D923" w14:textId="77777777" w:rsidR="00FD17FD" w:rsidRPr="00FD17FD" w:rsidRDefault="00FD17FD">
                      <w:pPr>
                        <w:rPr>
                          <w:rFonts w:cs="Arial"/>
                          <w:color w:val="00844B"/>
                        </w:rPr>
                      </w:pPr>
                    </w:p>
                    <w:p w14:paraId="217EEEAE" w14:textId="77777777" w:rsidR="00FD17FD" w:rsidRPr="00FD17FD" w:rsidRDefault="00FD17FD" w:rsidP="00FD17FD">
                      <w:pPr>
                        <w:tabs>
                          <w:tab w:val="left" w:pos="5063"/>
                        </w:tabs>
                      </w:pPr>
                      <w:proofErr w:type="gramStart"/>
                      <w:r w:rsidRPr="00FD17FD">
                        <w:t>Pfui</w:t>
                      </w:r>
                      <w:proofErr w:type="gramEnd"/>
                      <w:r w:rsidRPr="00FD17FD">
                        <w:t xml:space="preserve"> Geld und Besitz!</w:t>
                      </w:r>
                      <w:r w:rsidRPr="00FD17FD">
                        <w:br/>
                        <w:t>Wir pfeifen auf Privateigentum!</w:t>
                      </w:r>
                      <w:r w:rsidRPr="00FD17FD">
                        <w:br/>
                        <w:t xml:space="preserve">Wir wollen Gemeinschaft </w:t>
                      </w:r>
                      <w:r w:rsidRPr="00FD17FD">
                        <w:br/>
                        <w:t>+ Glaube + Liebe + Hoffnung + Beten!</w:t>
                      </w:r>
                    </w:p>
                    <w:p w14:paraId="1D975052" w14:textId="77777777" w:rsidR="00FD17FD" w:rsidRDefault="00FD17FD"/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color w:val="00844B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1DD0342" wp14:editId="0FDCF423">
                <wp:simplePos x="0" y="0"/>
                <wp:positionH relativeFrom="column">
                  <wp:posOffset>2912110</wp:posOffset>
                </wp:positionH>
                <wp:positionV relativeFrom="paragraph">
                  <wp:posOffset>53341</wp:posOffset>
                </wp:positionV>
                <wp:extent cx="2830195" cy="1320800"/>
                <wp:effectExtent l="0" t="0" r="1905" b="0"/>
                <wp:wrapNone/>
                <wp:docPr id="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30195" cy="132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8D8D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71080F" w14:textId="77777777" w:rsidR="00FD17FD" w:rsidRDefault="00FD17FD" w:rsidP="00FD17FD">
                            <w:pP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  <w:t>Kirche für die Armen, Alten, Kranken und Hilflosen</w:t>
                            </w:r>
                          </w:p>
                          <w:p w14:paraId="044EF4C7" w14:textId="77777777" w:rsidR="00FD17FD" w:rsidRDefault="00FD17FD" w:rsidP="00FD17FD"/>
                          <w:p w14:paraId="64113B26" w14:textId="77777777" w:rsidR="00FD17FD" w:rsidRPr="00FD17FD" w:rsidRDefault="00FD17FD" w:rsidP="00FD17FD">
                            <w:r w:rsidRPr="00FD17FD">
                              <w:t>Jeder darf seinen Besitz behalten, aber wir sind für andere da! Jeder glaubt anders, aber wir handeln und helfen gemeinsam.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D0342" id="Text Box 22" o:spid="_x0000_s1027" type="#_x0000_t202" style="position:absolute;margin-left:229.3pt;margin-top:4.2pt;width:222.85pt;height:10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" strokecolor="#d8d8d8" strokeweight="1pt">
                <v:path arrowok="t"/>
                <v:textbox>
                  <w:txbxContent>
                    <w:p w14:paraId="4D71080F" w14:textId="77777777" w:rsidR="00FD17FD" w:rsidRDefault="00FD17FD" w:rsidP="00FD17FD">
                      <w:pP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  <w:t>Kirche für die Armen, Alten, Kranken und Hilflosen</w:t>
                      </w:r>
                    </w:p>
                    <w:p w14:paraId="044EF4C7" w14:textId="77777777" w:rsidR="00FD17FD" w:rsidRDefault="00FD17FD" w:rsidP="00FD17FD"/>
                    <w:p w14:paraId="64113B26" w14:textId="77777777" w:rsidR="00FD17FD" w:rsidRPr="00FD17FD" w:rsidRDefault="00FD17FD" w:rsidP="00FD17FD">
                      <w:r w:rsidRPr="00FD17FD">
                        <w:t>Jeder darf seinen Besitz behalten, aber wir sind für andere da! Jeder glaubt anders, aber wir handeln und helfen gemeinsam.</w:t>
                      </w:r>
                    </w:p>
                  </w:txbxContent>
                </v:textbox>
              </v:shape>
            </w:pict>
          </mc:Fallback>
        </mc:AlternateContent>
      </w:r>
    </w:p>
    <w:p w14:paraId="76AEC548" w14:textId="77777777" w:rsidR="00FD17FD" w:rsidRDefault="00FD17FD" w:rsidP="009E068C">
      <w:pPr>
        <w:spacing w:line="360" w:lineRule="auto"/>
        <w:rPr>
          <w:rFonts w:cs="Arial"/>
          <w:color w:val="00844B"/>
          <w:sz w:val="28"/>
          <w:szCs w:val="28"/>
        </w:rPr>
      </w:pPr>
    </w:p>
    <w:p w14:paraId="29D3524B" w14:textId="77777777" w:rsidR="00FD17FD" w:rsidRDefault="00FD17FD" w:rsidP="009E068C">
      <w:pPr>
        <w:spacing w:line="360" w:lineRule="auto"/>
        <w:rPr>
          <w:rFonts w:cs="Arial"/>
          <w:color w:val="00844B"/>
          <w:sz w:val="28"/>
          <w:szCs w:val="28"/>
        </w:rPr>
      </w:pPr>
    </w:p>
    <w:p w14:paraId="2B08D9E5" w14:textId="77777777" w:rsidR="00FD17FD" w:rsidRDefault="00FD17FD" w:rsidP="009E068C">
      <w:pPr>
        <w:spacing w:line="360" w:lineRule="auto"/>
        <w:rPr>
          <w:rFonts w:cs="Arial"/>
          <w:color w:val="00844B"/>
          <w:sz w:val="28"/>
          <w:szCs w:val="28"/>
        </w:rPr>
      </w:pPr>
    </w:p>
    <w:p w14:paraId="0D9BE715" w14:textId="77777777" w:rsidR="00FD17FD" w:rsidRDefault="00FD17FD" w:rsidP="009E068C">
      <w:pPr>
        <w:spacing w:line="360" w:lineRule="auto"/>
        <w:rPr>
          <w:rFonts w:cs="Arial"/>
          <w:color w:val="00844B"/>
          <w:sz w:val="28"/>
          <w:szCs w:val="28"/>
        </w:rPr>
      </w:pPr>
    </w:p>
    <w:p w14:paraId="30FCCFA5" w14:textId="7FABCD28" w:rsidR="00FD17FD" w:rsidRDefault="009520E1" w:rsidP="009E068C">
      <w:pPr>
        <w:spacing w:line="360" w:lineRule="auto"/>
        <w:rPr>
          <w:rFonts w:cs="Arial"/>
          <w:color w:val="00844B"/>
          <w:sz w:val="28"/>
          <w:szCs w:val="28"/>
        </w:rPr>
      </w:pPr>
      <w:r>
        <w:rPr>
          <w:rFonts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4A647686" wp14:editId="4C2CBA1A">
                <wp:simplePos x="0" y="0"/>
                <wp:positionH relativeFrom="column">
                  <wp:posOffset>0</wp:posOffset>
                </wp:positionH>
                <wp:positionV relativeFrom="paragraph">
                  <wp:posOffset>31750</wp:posOffset>
                </wp:positionV>
                <wp:extent cx="5744210" cy="1593215"/>
                <wp:effectExtent l="0" t="0" r="0" b="0"/>
                <wp:wrapNone/>
                <wp:docPr id="4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4210" cy="1593215"/>
                          <a:chOff x="1134" y="5695"/>
                          <a:chExt cx="9046" cy="2509"/>
                        </a:xfrm>
                      </wpg:grpSpPr>
                      <pic:pic xmlns:pic="http://schemas.openxmlformats.org/drawingml/2006/picture">
                        <pic:nvPicPr>
                          <pic:cNvPr id="5" name="Picture 17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4" y="5698"/>
                            <a:ext cx="4456" cy="25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8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8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5695"/>
                            <a:ext cx="4457" cy="25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7FB2A0" id="Group 19" o:spid="_x0000_s1026" style="position:absolute;margin-left:0;margin-top:2.5pt;width:452.3pt;height:125.45pt;z-index:-251639808" coordorigin="1134,5695" coordsize="9046,2509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">
                <v:shape id="Picture 17" o:spid="_x0000_s1027" type="#_x0000_t75" style="position:absolute;left:5724;top:5698;width:4456;height:250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">
                  <v:imagedata r:id="rId14" o:title=""/>
                  <o:lock v:ext="edit" aspectratio="f"/>
                </v:shape>
                <v:shape id="Picture 18" o:spid="_x0000_s1028" type="#_x0000_t75" style="position:absolute;left:1134;top:5695;width:4457;height:250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">
                  <v:imagedata r:id="rId15" o:title="" croptop="10369f"/>
                  <o:lock v:ext="edit" aspectratio="f"/>
                </v:shape>
              </v:group>
            </w:pict>
          </mc:Fallback>
        </mc:AlternateContent>
      </w:r>
    </w:p>
    <w:p w14:paraId="6DB6BD90" w14:textId="041BB963" w:rsidR="00E75C59" w:rsidRDefault="00FD17FD" w:rsidP="009E068C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color w:val="00844B"/>
          <w:sz w:val="28"/>
          <w:szCs w:val="28"/>
        </w:rPr>
        <w:tab/>
        <w:t xml:space="preserve">     </w:t>
      </w:r>
    </w:p>
    <w:p w14:paraId="1693283D" w14:textId="666D136C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267B676E" w14:textId="2EC2DF92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673BB46F" w14:textId="12E53EED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7885FF7B" w14:textId="7777777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47A706DF" w14:textId="78A84A84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6DBF7625" w14:textId="2E3DE79D" w:rsidR="00E75C59" w:rsidRDefault="00201987" w:rsidP="009E068C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noProof/>
          <w:color w:val="00844B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A65559" wp14:editId="08837B1A">
                <wp:simplePos x="0" y="0"/>
                <wp:positionH relativeFrom="column">
                  <wp:posOffset>2912110</wp:posOffset>
                </wp:positionH>
                <wp:positionV relativeFrom="paragraph">
                  <wp:posOffset>88266</wp:posOffset>
                </wp:positionV>
                <wp:extent cx="2830195" cy="1651000"/>
                <wp:effectExtent l="0" t="0" r="1905" b="0"/>
                <wp:wrapNone/>
                <wp:docPr id="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30195" cy="165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8D8D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41510" w14:textId="77777777" w:rsidR="00FD17FD" w:rsidRDefault="00FD17FD" w:rsidP="00FD17FD">
                            <w:pP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  <w:t>Kirche – christliche Kultur</w:t>
                            </w:r>
                          </w:p>
                          <w:p w14:paraId="5B38DD6E" w14:textId="77777777" w:rsidR="00AE6804" w:rsidRDefault="00AE6804" w:rsidP="00FD17FD">
                            <w:pP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</w:pPr>
                          </w:p>
                          <w:p w14:paraId="2F939DE7" w14:textId="77777777" w:rsidR="00AE6804" w:rsidRPr="00AE6804" w:rsidRDefault="00AE6804" w:rsidP="00FD17FD">
                            <w:pPr>
                              <w:rPr>
                                <w:rFonts w:cs="Arial"/>
                                <w:color w:val="00844B"/>
                              </w:rPr>
                            </w:pPr>
                          </w:p>
                          <w:p w14:paraId="4D1D71B2" w14:textId="77777777" w:rsidR="00AE6804" w:rsidRPr="00AE6804" w:rsidRDefault="00AE6804" w:rsidP="00AE6804">
                            <w:pPr>
                              <w:pStyle w:val="Defaul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E680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Christlicher Glaube ist nicht wichtig. Wichtig aber sind die christliche Kultur und ihre Werte, wie Nächstenliebe.</w:t>
                            </w:r>
                          </w:p>
                          <w:p w14:paraId="7D9F9E24" w14:textId="77777777" w:rsidR="00AE6804" w:rsidRPr="00AE6804" w:rsidRDefault="00AE6804" w:rsidP="00FD17FD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65559" id="Text Box 24" o:spid="_x0000_s1028" type="#_x0000_t202" style="position:absolute;margin-left:229.3pt;margin-top:6.95pt;width:222.85pt;height:1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" strokecolor="#d8d8d8" strokeweight="1pt">
                <v:path arrowok="t"/>
                <v:textbox>
                  <w:txbxContent>
                    <w:p w14:paraId="58D41510" w14:textId="77777777" w:rsidR="00FD17FD" w:rsidRDefault="00FD17FD" w:rsidP="00FD17FD">
                      <w:pP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  <w:t>Kirche – christliche Kultur</w:t>
                      </w:r>
                    </w:p>
                    <w:p w14:paraId="5B38DD6E" w14:textId="77777777" w:rsidR="00AE6804" w:rsidRDefault="00AE6804" w:rsidP="00FD17FD">
                      <w:pP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</w:pPr>
                    </w:p>
                    <w:p w14:paraId="2F939DE7" w14:textId="77777777" w:rsidR="00AE6804" w:rsidRPr="00AE6804" w:rsidRDefault="00AE6804" w:rsidP="00FD17FD">
                      <w:pPr>
                        <w:rPr>
                          <w:rFonts w:cs="Arial"/>
                          <w:color w:val="00844B"/>
                        </w:rPr>
                      </w:pPr>
                    </w:p>
                    <w:p w14:paraId="4D1D71B2" w14:textId="77777777" w:rsidR="00AE6804" w:rsidRPr="00AE6804" w:rsidRDefault="00AE6804" w:rsidP="00AE6804">
                      <w:pPr>
                        <w:pStyle w:val="Defaul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E6804">
                        <w:rPr>
                          <w:rFonts w:ascii="Arial" w:hAnsi="Arial" w:cs="Arial"/>
                          <w:sz w:val="22"/>
                          <w:szCs w:val="22"/>
                        </w:rPr>
                        <w:t>Christlicher Glaube ist nicht wichtig. Wichtig aber sind die christliche Kultur und ihre Werte, wie Nächstenliebe.</w:t>
                      </w:r>
                    </w:p>
                    <w:p w14:paraId="7D9F9E24" w14:textId="77777777" w:rsidR="00AE6804" w:rsidRPr="00AE6804" w:rsidRDefault="00AE6804" w:rsidP="00FD17FD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856C72" wp14:editId="0E32596B">
                <wp:simplePos x="0" y="0"/>
                <wp:positionH relativeFrom="column">
                  <wp:posOffset>3810</wp:posOffset>
                </wp:positionH>
                <wp:positionV relativeFrom="paragraph">
                  <wp:posOffset>88266</wp:posOffset>
                </wp:positionV>
                <wp:extent cx="2830195" cy="1651000"/>
                <wp:effectExtent l="0" t="0" r="1905" b="0"/>
                <wp:wrapNone/>
                <wp:docPr id="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30195" cy="165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8D8D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356A3" w14:textId="77777777" w:rsidR="00FD17FD" w:rsidRDefault="00FD17FD" w:rsidP="00FD17FD">
                            <w:pP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  <w:t xml:space="preserve">Trost für das Ewige Leben </w:t>
                            </w:r>
                          </w:p>
                          <w:p w14:paraId="692F61FC" w14:textId="77777777" w:rsidR="00FD17FD" w:rsidRDefault="00FD17FD" w:rsidP="00FD17FD">
                            <w:pP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color w:val="00844B"/>
                                <w:sz w:val="28"/>
                                <w:szCs w:val="28"/>
                              </w:rPr>
                              <w:t>(traditionelle Kirche)</w:t>
                            </w:r>
                          </w:p>
                          <w:p w14:paraId="7417C608" w14:textId="77777777" w:rsidR="00FD17FD" w:rsidRDefault="00FD17FD" w:rsidP="00FD17FD">
                            <w:pPr>
                              <w:tabs>
                                <w:tab w:val="left" w:pos="5063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 w:rsidRPr="00AE6804">
                              <w:t xml:space="preserve">Kirche ist dazu da, </w:t>
                            </w:r>
                            <w:r w:rsidRPr="00AE6804">
                              <w:br/>
                              <w:t xml:space="preserve">Gott zu loben, </w:t>
                            </w:r>
                            <w:r w:rsidRPr="00AE6804">
                              <w:br/>
                              <w:t xml:space="preserve">die Menschen zu trösten, </w:t>
                            </w:r>
                            <w:r w:rsidRPr="00AE6804">
                              <w:br/>
                              <w:t xml:space="preserve">den Glauben zu stärken, </w:t>
                            </w:r>
                            <w:r w:rsidRPr="00AE6804">
                              <w:br/>
                              <w:t xml:space="preserve">sie zu erfreuen </w:t>
                            </w:r>
                            <w:r w:rsidRPr="00AE6804">
                              <w:br/>
                              <w:t>und ihnen Hoffnung zu geben zum ewigen Leben.</w:t>
                            </w:r>
                          </w:p>
                          <w:p w14:paraId="4F1525FA" w14:textId="77777777" w:rsidR="00FD17FD" w:rsidRDefault="00FD17FD" w:rsidP="00FD17F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856C72" id="Text Box 23" o:spid="_x0000_s1029" type="#_x0000_t202" style="position:absolute;margin-left:.3pt;margin-top:6.95pt;width:222.85pt;height:1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" strokecolor="#d8d8d8" strokeweight="1pt">
                <v:path arrowok="t"/>
                <v:textbox>
                  <w:txbxContent>
                    <w:p w14:paraId="055356A3" w14:textId="77777777" w:rsidR="00FD17FD" w:rsidRDefault="00FD17FD" w:rsidP="00FD17FD">
                      <w:pP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  <w:t xml:space="preserve">Trost für das Ewige Leben </w:t>
                      </w:r>
                    </w:p>
                    <w:p w14:paraId="692F61FC" w14:textId="77777777" w:rsidR="00FD17FD" w:rsidRDefault="00FD17FD" w:rsidP="00FD17FD">
                      <w:pP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color w:val="00844B"/>
                          <w:sz w:val="28"/>
                          <w:szCs w:val="28"/>
                        </w:rPr>
                        <w:t>(traditionelle Kirche)</w:t>
                      </w:r>
                    </w:p>
                    <w:p w14:paraId="7417C608" w14:textId="77777777" w:rsidR="00FD17FD" w:rsidRDefault="00FD17FD" w:rsidP="00FD17FD">
                      <w:pPr>
                        <w:tabs>
                          <w:tab w:val="left" w:pos="5063"/>
                        </w:tabs>
                        <w:rPr>
                          <w:sz w:val="26"/>
                          <w:szCs w:val="26"/>
                        </w:rPr>
                      </w:pPr>
                      <w:r w:rsidRPr="00AE6804">
                        <w:t xml:space="preserve">Kirche ist dazu da, </w:t>
                      </w:r>
                      <w:r w:rsidRPr="00AE6804">
                        <w:br/>
                        <w:t xml:space="preserve">Gott zu loben, </w:t>
                      </w:r>
                      <w:r w:rsidRPr="00AE6804">
                        <w:br/>
                        <w:t xml:space="preserve">die Menschen zu trösten, </w:t>
                      </w:r>
                      <w:r w:rsidRPr="00AE6804">
                        <w:br/>
                        <w:t xml:space="preserve">den Glauben zu stärken, </w:t>
                      </w:r>
                      <w:r w:rsidRPr="00AE6804">
                        <w:br/>
                        <w:t xml:space="preserve">sie zu erfreuen </w:t>
                      </w:r>
                      <w:r w:rsidRPr="00AE6804">
                        <w:br/>
                        <w:t>und ihnen Hoffnung zu geben zum ewigen Leben.</w:t>
                      </w:r>
                    </w:p>
                    <w:p w14:paraId="4F1525FA" w14:textId="77777777" w:rsidR="00FD17FD" w:rsidRDefault="00FD17FD" w:rsidP="00FD17FD"/>
                  </w:txbxContent>
                </v:textbox>
              </v:shape>
            </w:pict>
          </mc:Fallback>
        </mc:AlternateContent>
      </w:r>
    </w:p>
    <w:p w14:paraId="6524612D" w14:textId="079C9FB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3FB0DF61" w14:textId="2BCA720B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7F765284" w14:textId="0C21935B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7948A0B0" w14:textId="503F2423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72498130" w14:textId="7777777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08EDF505" w14:textId="7777777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p w14:paraId="33D295F6" w14:textId="77777777" w:rsidR="00E75C59" w:rsidRDefault="00E75C59" w:rsidP="009E068C">
      <w:pPr>
        <w:spacing w:line="360" w:lineRule="auto"/>
        <w:rPr>
          <w:rFonts w:cs="Arial"/>
          <w:sz w:val="20"/>
          <w:szCs w:val="20"/>
        </w:rPr>
      </w:pPr>
    </w:p>
    <w:sectPr w:rsidR="00E75C59" w:rsidSect="00BF6418">
      <w:headerReference w:type="default" r:id="rId16"/>
      <w:footerReference w:type="default" r:id="rId17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6C86D2" w14:textId="77777777" w:rsidR="00D65C05" w:rsidRDefault="00D65C05" w:rsidP="00263140">
      <w:r>
        <w:separator/>
      </w:r>
    </w:p>
  </w:endnote>
  <w:endnote w:type="continuationSeparator" w:id="0">
    <w:p w14:paraId="62015B0D" w14:textId="77777777" w:rsidR="00D65C05" w:rsidRDefault="00D65C05" w:rsidP="0026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OfficinaSans LT Book">
    <w:altName w:val="Calibri"/>
    <w:panose1 w:val="020B0604020202020204"/>
    <w:charset w:val="00"/>
    <w:family w:val="auto"/>
    <w:pitch w:val="variable"/>
    <w:sig w:usb0="800000A7" w:usb1="0000004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CA8D1" w14:textId="77777777" w:rsidR="00201987" w:rsidRDefault="00201987" w:rsidP="00201987">
    <w:pPr>
      <w:rPr>
        <w:rFonts w:ascii="Times New Roman" w:hAnsi="Times New Roman"/>
        <w:sz w:val="24"/>
        <w:szCs w:val="24"/>
      </w:rPr>
    </w:pPr>
    <w:r>
      <w:rPr>
        <w:rFonts w:ascii="ITCOfficinaSans LT Book" w:hAnsi="ITCOfficinaSans LT Book"/>
        <w:b/>
        <w:sz w:val="18"/>
        <w:szCs w:val="18"/>
        <w:lang w:val="de-AT"/>
      </w:rPr>
      <w:t xml:space="preserve">Quelle: </w:t>
    </w:r>
    <w:hyperlink r:id="rId1" w:history="1">
      <w:r>
        <w:rPr>
          <w:rStyle w:val="Hyperlink"/>
        </w:rPr>
        <w:t>https://www.planet-schule.de/wissenspool/christentum/inhalt/sendungen/gesellschaft-und-kirche.html</w:t>
      </w:r>
    </w:hyperlink>
  </w:p>
  <w:p w14:paraId="1A63FD74" w14:textId="1BB53D6F" w:rsidR="003B7796" w:rsidRPr="00201987" w:rsidRDefault="003B7796">
    <w:pPr>
      <w:pStyle w:val="Fuzeile"/>
      <w:rPr>
        <w:rFonts w:ascii="ITCOfficinaSans LT Book" w:hAnsi="ITCOfficinaSans LT Book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93D5F8" w14:textId="77777777" w:rsidR="00D65C05" w:rsidRDefault="00D65C05" w:rsidP="00263140">
      <w:r>
        <w:separator/>
      </w:r>
    </w:p>
  </w:footnote>
  <w:footnote w:type="continuationSeparator" w:id="0">
    <w:p w14:paraId="14D2D789" w14:textId="77777777" w:rsidR="00D65C05" w:rsidRDefault="00D65C05" w:rsidP="00263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724FB0" w14:textId="77777777" w:rsidR="00BF6418" w:rsidRPr="00BF6418" w:rsidRDefault="00BF6418" w:rsidP="00BF6418">
    <w:pPr>
      <w:pStyle w:val="Kopfzeile"/>
      <w:shd w:val="clear" w:color="auto" w:fill="DBE5F1"/>
      <w:spacing w:before="60" w:after="60"/>
      <w:rPr>
        <w:rFonts w:ascii="ITCOfficinaSans LT Book" w:hAnsi="ITCOfficinaSans LT Book"/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0E422E"/>
    <w:multiLevelType w:val="multilevel"/>
    <w:tmpl w:val="3C805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64C"/>
    <w:rsid w:val="00001B03"/>
    <w:rsid w:val="000165EF"/>
    <w:rsid w:val="00027F5B"/>
    <w:rsid w:val="000429BB"/>
    <w:rsid w:val="0006077F"/>
    <w:rsid w:val="0009253E"/>
    <w:rsid w:val="000A2378"/>
    <w:rsid w:val="000B7739"/>
    <w:rsid w:val="000D7308"/>
    <w:rsid w:val="000E5125"/>
    <w:rsid w:val="000F4635"/>
    <w:rsid w:val="00123A71"/>
    <w:rsid w:val="00144E24"/>
    <w:rsid w:val="001724D8"/>
    <w:rsid w:val="001870CF"/>
    <w:rsid w:val="001B2FDF"/>
    <w:rsid w:val="001B690E"/>
    <w:rsid w:val="001C0552"/>
    <w:rsid w:val="001D4930"/>
    <w:rsid w:val="00201987"/>
    <w:rsid w:val="00263140"/>
    <w:rsid w:val="002841AF"/>
    <w:rsid w:val="002956CE"/>
    <w:rsid w:val="002A02EF"/>
    <w:rsid w:val="002A66EB"/>
    <w:rsid w:val="00313BD5"/>
    <w:rsid w:val="003142A3"/>
    <w:rsid w:val="00384789"/>
    <w:rsid w:val="003979D8"/>
    <w:rsid w:val="003A076E"/>
    <w:rsid w:val="003B7796"/>
    <w:rsid w:val="003D1E98"/>
    <w:rsid w:val="00401AD6"/>
    <w:rsid w:val="00424F70"/>
    <w:rsid w:val="004C435D"/>
    <w:rsid w:val="004D1C66"/>
    <w:rsid w:val="004D61EC"/>
    <w:rsid w:val="004E0585"/>
    <w:rsid w:val="0050664C"/>
    <w:rsid w:val="005357E7"/>
    <w:rsid w:val="00535A87"/>
    <w:rsid w:val="0053688C"/>
    <w:rsid w:val="00543741"/>
    <w:rsid w:val="00547257"/>
    <w:rsid w:val="00560F61"/>
    <w:rsid w:val="005631E9"/>
    <w:rsid w:val="00571ADF"/>
    <w:rsid w:val="00571F37"/>
    <w:rsid w:val="005940D8"/>
    <w:rsid w:val="00623C59"/>
    <w:rsid w:val="00630C9D"/>
    <w:rsid w:val="00640C63"/>
    <w:rsid w:val="00643DA5"/>
    <w:rsid w:val="006832F7"/>
    <w:rsid w:val="006B0A1A"/>
    <w:rsid w:val="006B4884"/>
    <w:rsid w:val="006C328A"/>
    <w:rsid w:val="006D0F9E"/>
    <w:rsid w:val="006D644B"/>
    <w:rsid w:val="006E6D08"/>
    <w:rsid w:val="006E71B7"/>
    <w:rsid w:val="006F767D"/>
    <w:rsid w:val="00704F8E"/>
    <w:rsid w:val="00706784"/>
    <w:rsid w:val="00710ABA"/>
    <w:rsid w:val="00710F3C"/>
    <w:rsid w:val="00760405"/>
    <w:rsid w:val="007B64B0"/>
    <w:rsid w:val="007C7F70"/>
    <w:rsid w:val="007D2B2C"/>
    <w:rsid w:val="007F06B5"/>
    <w:rsid w:val="008012CD"/>
    <w:rsid w:val="00801531"/>
    <w:rsid w:val="008018DF"/>
    <w:rsid w:val="00810655"/>
    <w:rsid w:val="008160C1"/>
    <w:rsid w:val="00826475"/>
    <w:rsid w:val="008C104B"/>
    <w:rsid w:val="008C24BC"/>
    <w:rsid w:val="008D370F"/>
    <w:rsid w:val="008D489A"/>
    <w:rsid w:val="009140C5"/>
    <w:rsid w:val="009520E1"/>
    <w:rsid w:val="009523A2"/>
    <w:rsid w:val="00955C65"/>
    <w:rsid w:val="00957325"/>
    <w:rsid w:val="009A464F"/>
    <w:rsid w:val="009A789B"/>
    <w:rsid w:val="009B736F"/>
    <w:rsid w:val="009D0387"/>
    <w:rsid w:val="009E068C"/>
    <w:rsid w:val="009E4A6B"/>
    <w:rsid w:val="00A03955"/>
    <w:rsid w:val="00A112A3"/>
    <w:rsid w:val="00A14801"/>
    <w:rsid w:val="00A23522"/>
    <w:rsid w:val="00A44108"/>
    <w:rsid w:val="00A57B57"/>
    <w:rsid w:val="00A67234"/>
    <w:rsid w:val="00AA449E"/>
    <w:rsid w:val="00AB506B"/>
    <w:rsid w:val="00AE2A3F"/>
    <w:rsid w:val="00AE6804"/>
    <w:rsid w:val="00B1044A"/>
    <w:rsid w:val="00B24E76"/>
    <w:rsid w:val="00B278F8"/>
    <w:rsid w:val="00BE479B"/>
    <w:rsid w:val="00BF2E90"/>
    <w:rsid w:val="00BF6418"/>
    <w:rsid w:val="00C1110B"/>
    <w:rsid w:val="00C15078"/>
    <w:rsid w:val="00C4168F"/>
    <w:rsid w:val="00C5401E"/>
    <w:rsid w:val="00CA7F70"/>
    <w:rsid w:val="00CB388A"/>
    <w:rsid w:val="00CC1ECD"/>
    <w:rsid w:val="00CC1F14"/>
    <w:rsid w:val="00CC6745"/>
    <w:rsid w:val="00CD3472"/>
    <w:rsid w:val="00CD49F8"/>
    <w:rsid w:val="00CE7919"/>
    <w:rsid w:val="00CF476E"/>
    <w:rsid w:val="00CF521E"/>
    <w:rsid w:val="00D10417"/>
    <w:rsid w:val="00D41041"/>
    <w:rsid w:val="00D5079C"/>
    <w:rsid w:val="00D65AED"/>
    <w:rsid w:val="00D65C05"/>
    <w:rsid w:val="00DA0F20"/>
    <w:rsid w:val="00DA21E4"/>
    <w:rsid w:val="00DC3F9F"/>
    <w:rsid w:val="00DE50A5"/>
    <w:rsid w:val="00E06926"/>
    <w:rsid w:val="00E23EA1"/>
    <w:rsid w:val="00E54CD1"/>
    <w:rsid w:val="00E741FA"/>
    <w:rsid w:val="00E755C4"/>
    <w:rsid w:val="00E75C59"/>
    <w:rsid w:val="00E84283"/>
    <w:rsid w:val="00EC648E"/>
    <w:rsid w:val="00F0275C"/>
    <w:rsid w:val="00F14D00"/>
    <w:rsid w:val="00F203E2"/>
    <w:rsid w:val="00F25B77"/>
    <w:rsid w:val="00F44CEE"/>
    <w:rsid w:val="00F55422"/>
    <w:rsid w:val="00FA189E"/>
    <w:rsid w:val="00FA3D33"/>
    <w:rsid w:val="00FD17FD"/>
    <w:rsid w:val="00FD6639"/>
    <w:rsid w:val="00FE0174"/>
    <w:rsid w:val="00FE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430949"/>
  <w15:docId w15:val="{1A770897-8FB7-BC46-BED4-52C0A206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24F70"/>
    <w:rPr>
      <w:rFonts w:ascii="Arial" w:hAnsi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D2B2C"/>
    <w:rPr>
      <w:color w:val="0000FF"/>
      <w:u w:val="single"/>
    </w:rPr>
  </w:style>
  <w:style w:type="paragraph" w:styleId="Kopfzeile">
    <w:name w:val="header"/>
    <w:basedOn w:val="Standard"/>
    <w:link w:val="KopfzeileZchn"/>
    <w:rsid w:val="0026314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263140"/>
    <w:rPr>
      <w:rFonts w:ascii="Arial" w:hAnsi="Arial"/>
      <w:sz w:val="22"/>
      <w:szCs w:val="22"/>
    </w:rPr>
  </w:style>
  <w:style w:type="paragraph" w:styleId="Fuzeile">
    <w:name w:val="footer"/>
    <w:basedOn w:val="Standard"/>
    <w:link w:val="FuzeileZchn"/>
    <w:rsid w:val="0026314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263140"/>
    <w:rPr>
      <w:rFonts w:ascii="Arial" w:hAnsi="Arial"/>
      <w:sz w:val="22"/>
      <w:szCs w:val="22"/>
    </w:rPr>
  </w:style>
  <w:style w:type="table" w:styleId="Tabellenraster">
    <w:name w:val="Table Grid"/>
    <w:basedOn w:val="NormaleTabelle"/>
    <w:rsid w:val="00AE2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verknpfung">
    <w:name w:val="Internetverknüpfung"/>
    <w:rsid w:val="009E068C"/>
    <w:rPr>
      <w:color w:val="000080"/>
      <w:u w:val="single"/>
    </w:rPr>
  </w:style>
  <w:style w:type="paragraph" w:customStyle="1" w:styleId="Default">
    <w:name w:val="Default"/>
    <w:basedOn w:val="Standard"/>
    <w:rsid w:val="00AE6804"/>
    <w:pPr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StandardWeb">
    <w:name w:val="Normal (Web)"/>
    <w:basedOn w:val="Standard"/>
    <w:uiPriority w:val="99"/>
    <w:semiHidden/>
    <w:unhideWhenUsed/>
    <w:rsid w:val="007C7F7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/>
    </w:rPr>
  </w:style>
  <w:style w:type="character" w:styleId="Fett">
    <w:name w:val="Strong"/>
    <w:uiPriority w:val="22"/>
    <w:qFormat/>
    <w:rsid w:val="007C7F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1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lanet-schule.de/wissenspool/christentum/inhalt/sendungen/gesellschaft-und-kirche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ietsch\Documents\Schulfernsehen\Wissenspool\formulare%202020\vorlage_arbeitsblatt_2020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DA334-71AB-4698-8D8E-E1E1EBAD5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C:\Users\Frietsch\Documents\Schulfernsehen\Wissenspool\formulare 2020\vorlage_arbeitsblatt_2020.dotx</Template>
  <TotalTime>0</TotalTime>
  <Pages>1</Pages>
  <Words>70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SWR Südwestrundfunk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Frietsch</dc:creator>
  <cp:lastModifiedBy>Doris Ziniel</cp:lastModifiedBy>
  <cp:revision>3</cp:revision>
  <cp:lastPrinted>2021-11-02T19:10:00Z</cp:lastPrinted>
  <dcterms:created xsi:type="dcterms:W3CDTF">2021-11-02T18:18:00Z</dcterms:created>
  <dcterms:modified xsi:type="dcterms:W3CDTF">2021-11-02T19:11:00Z</dcterms:modified>
</cp:coreProperties>
</file>